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E04" w:rsidRDefault="00BE7E04" w:rsidP="00BE7E04"/>
    <w:p w:rsidR="00BE7E04" w:rsidRDefault="00BE7E04" w:rsidP="00BE7E04"/>
    <w:p w:rsidR="00BE7E04" w:rsidRDefault="00BE7E04" w:rsidP="00BE7E04">
      <w:r>
        <w:t xml:space="preserve">В рамках «Общероссийского субботника». в ГОБУЗ «Мурманская областная детская клиническая больница» проведены мероприятия очистке </w:t>
      </w:r>
      <w:r w:rsidR="00D81B0E">
        <w:t xml:space="preserve">от </w:t>
      </w:r>
      <w:r>
        <w:t>снега</w:t>
      </w:r>
      <w:r w:rsidR="00D81B0E">
        <w:t xml:space="preserve"> территории </w:t>
      </w:r>
      <w:r w:rsidR="00EE47B2">
        <w:t>учреждения.</w:t>
      </w:r>
    </w:p>
    <w:p w:rsidR="00BE7E04" w:rsidRDefault="00BE7E04" w:rsidP="00BE7E0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4C15F2" wp14:editId="1CF2D229">
            <wp:simplePos x="0" y="0"/>
            <wp:positionH relativeFrom="column">
              <wp:posOffset>3810</wp:posOffset>
            </wp:positionH>
            <wp:positionV relativeFrom="paragraph">
              <wp:posOffset>320040</wp:posOffset>
            </wp:positionV>
            <wp:extent cx="6473825" cy="7965440"/>
            <wp:effectExtent l="0" t="0" r="3175" b="0"/>
            <wp:wrapSquare wrapText="bothSides"/>
            <wp:docPr id="1" name="Рисунок 1" descr="d:\Users\lykova.elena\Desktop\4a472c94-21dc-4f70-9dca-84e08946b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ykova.elena\Desktop\4a472c94-21dc-4f70-9dca-84e08946b4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6473825" cy="8632190"/>
            <wp:effectExtent l="0" t="0" r="3175" b="0"/>
            <wp:wrapSquare wrapText="bothSides"/>
            <wp:docPr id="2" name="Рисунок 2" descr="d:\Users\lykova.elena\Desktop\a9a053ea-719e-45ae-8606-776cff97e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ykova.elena\Desktop\a9a053ea-719e-45ae-8606-776cff97e17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3825" cy="8632190"/>
            <wp:effectExtent l="0" t="0" r="3175" b="0"/>
            <wp:wrapSquare wrapText="bothSides"/>
            <wp:docPr id="3" name="Рисунок 3" descr="d:\Users\lykova.elena\Desktop\5c84259b-d576-4f1e-a8df-54b88ef84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ykova.elena\Desktop\5c84259b-d576-4f1e-a8df-54b88ef84e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/>
    <w:p w:rsidR="00BE7E04" w:rsidRDefault="00BE7E04" w:rsidP="004640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3825" cy="8632190"/>
            <wp:effectExtent l="0" t="0" r="3175" b="0"/>
            <wp:wrapSquare wrapText="bothSides"/>
            <wp:docPr id="4" name="Рисунок 4" descr="d:\Users\lykova.elena\Desktop\28547438-3c22-4bdc-9089-b79b3d485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ykova.elena\Desktop\28547438-3c22-4bdc-9089-b79b3d485d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04" w:rsidRDefault="00BE7E04" w:rsidP="004640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3825" cy="8632190"/>
            <wp:effectExtent l="0" t="0" r="3175" b="0"/>
            <wp:wrapSquare wrapText="bothSides"/>
            <wp:docPr id="5" name="Рисунок 5" descr="d:\Users\lykova.elena\Desktop\eca0f5cd-e332-461c-9b17-342974b18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ykova.elena\Desktop\eca0f5cd-e332-461c-9b17-342974b184b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3825" cy="8632190"/>
            <wp:effectExtent l="0" t="0" r="3175" b="0"/>
            <wp:wrapSquare wrapText="bothSides"/>
            <wp:docPr id="6" name="Рисунок 6" descr="d:\Users\lykova.elena\Desktop\eca0f5cd-e332-461c-9b17-342974b18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ykova.elena\Desktop\eca0f5cd-e332-461c-9b17-342974b184b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04" w:rsidRDefault="00BE7E04" w:rsidP="0046406A"/>
    <w:p w:rsidR="00ED20A1" w:rsidRDefault="00ED20A1" w:rsidP="0046406A"/>
    <w:p w:rsidR="00ED20A1" w:rsidRDefault="00ED20A1" w:rsidP="0046406A"/>
    <w:p w:rsidR="00ED20A1" w:rsidRDefault="00ED20A1" w:rsidP="0046406A"/>
    <w:p w:rsidR="00ED20A1" w:rsidRDefault="00ED20A1" w:rsidP="0046406A"/>
    <w:p w:rsidR="00ED20A1" w:rsidRDefault="00ED20A1" w:rsidP="0046406A"/>
    <w:p w:rsidR="00ED20A1" w:rsidRDefault="00ED20A1" w:rsidP="0046406A"/>
    <w:p w:rsidR="00ED20A1" w:rsidRPr="00ED20A1" w:rsidRDefault="00EE47B2" w:rsidP="00ED20A1">
      <w:r w:rsidRPr="00ED20A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313690</wp:posOffset>
            </wp:positionV>
            <wp:extent cx="6737985" cy="8634095"/>
            <wp:effectExtent l="0" t="0" r="5715" b="0"/>
            <wp:wrapSquare wrapText="bothSides"/>
            <wp:docPr id="8" name="Рисунок 8" descr="X:\СЕКРЕТАРЬ\КСЕНИЯ\iq67fu437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ЕКРЕТАРЬ\КСЕНИЯ\iq67fu437z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86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A1" w:rsidRDefault="00ED20A1" w:rsidP="00ED20A1"/>
    <w:p w:rsidR="00ED20A1" w:rsidRDefault="00ED20A1" w:rsidP="00ED20A1"/>
    <w:p w:rsidR="00ED20A1" w:rsidRDefault="00ED20A1" w:rsidP="00ED20A1"/>
    <w:p w:rsidR="00ED20A1" w:rsidRDefault="00ED20A1" w:rsidP="00ED20A1"/>
    <w:p w:rsidR="00ED20A1" w:rsidRDefault="00EE47B2" w:rsidP="00ED20A1">
      <w:r>
        <w:lastRenderedPageBreak/>
        <w:t>Силами заведующей общежития ГОБУЗ «Мурманская областная детская клиническая больница» Виктории Викторовны Аванесян была подготовлена рассада цветов, которые будут высажены на клумбы учреждения.</w:t>
      </w:r>
    </w:p>
    <w:p w:rsidR="00ED20A1" w:rsidRPr="00ED20A1" w:rsidRDefault="00ED20A1" w:rsidP="00ED20A1"/>
    <w:p w:rsidR="00ED20A1" w:rsidRPr="00ED20A1" w:rsidRDefault="00ED20A1" w:rsidP="00ED20A1"/>
    <w:p w:rsidR="00ED20A1" w:rsidRPr="00ED20A1" w:rsidRDefault="00ED20A1" w:rsidP="00ED20A1">
      <w:r w:rsidRPr="00ED20A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0EF33C" wp14:editId="04960F8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581775" cy="8591550"/>
            <wp:effectExtent l="0" t="0" r="9525" b="0"/>
            <wp:wrapSquare wrapText="bothSides"/>
            <wp:docPr id="10" name="Рисунок 10" descr="X:\СЕКРЕТАРЬ\КСЕНИЯ\pjKFpcLS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СЕКРЕТАРЬ\КСЕНИЯ\pjKFpcLSy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A1" w:rsidRPr="00ED20A1" w:rsidRDefault="00ED20A1" w:rsidP="00ED20A1"/>
    <w:p w:rsidR="00ED20A1" w:rsidRPr="00ED20A1" w:rsidRDefault="00ED20A1" w:rsidP="00ED20A1"/>
    <w:p w:rsidR="00ED20A1" w:rsidRDefault="00ED20A1" w:rsidP="00ED20A1">
      <w:pPr>
        <w:rPr>
          <w:noProof/>
          <w:lang w:eastAsia="ru-RU"/>
        </w:rPr>
      </w:pPr>
    </w:p>
    <w:p w:rsidR="00ED20A1" w:rsidRDefault="00ED20A1" w:rsidP="00ED20A1">
      <w:pPr>
        <w:rPr>
          <w:noProof/>
          <w:lang w:eastAsia="ru-RU"/>
        </w:rPr>
      </w:pPr>
    </w:p>
    <w:p w:rsidR="00ED20A1" w:rsidRDefault="00ED20A1" w:rsidP="00ED20A1">
      <w:pPr>
        <w:rPr>
          <w:noProof/>
          <w:lang w:eastAsia="ru-RU"/>
        </w:rPr>
      </w:pPr>
    </w:p>
    <w:p w:rsidR="00ED20A1" w:rsidRDefault="00ED20A1" w:rsidP="00ED20A1">
      <w:pPr>
        <w:rPr>
          <w:noProof/>
          <w:lang w:eastAsia="ru-RU"/>
        </w:rPr>
      </w:pPr>
    </w:p>
    <w:p w:rsidR="00ED20A1" w:rsidRDefault="00ED20A1" w:rsidP="00ED20A1">
      <w:r w:rsidRPr="00ED20A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2CE3D2" wp14:editId="782CF63B">
            <wp:simplePos x="0" y="0"/>
            <wp:positionH relativeFrom="column">
              <wp:posOffset>-320675</wp:posOffset>
            </wp:positionH>
            <wp:positionV relativeFrom="paragraph">
              <wp:posOffset>1363980</wp:posOffset>
            </wp:positionV>
            <wp:extent cx="6848475" cy="8599805"/>
            <wp:effectExtent l="0" t="0" r="9525" b="0"/>
            <wp:wrapSquare wrapText="bothSides"/>
            <wp:docPr id="9" name="Рисунок 9" descr="X:\СЕКРЕТАРЬ\КСЕНИЯ\MWVym9Io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ЕКРЕТАРЬ\КСЕНИЯ\MWVym9IoH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5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A1" w:rsidRDefault="00ED20A1" w:rsidP="00ED20A1"/>
    <w:p w:rsidR="00ED20A1" w:rsidRDefault="00ED20A1" w:rsidP="00ED20A1"/>
    <w:sectPr w:rsidR="00ED20A1" w:rsidSect="00254CB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04"/>
    <w:rsid w:val="00254CBE"/>
    <w:rsid w:val="0046406A"/>
    <w:rsid w:val="004B5C8E"/>
    <w:rsid w:val="008D6F6D"/>
    <w:rsid w:val="00B26893"/>
    <w:rsid w:val="00B467AE"/>
    <w:rsid w:val="00B85C01"/>
    <w:rsid w:val="00BE7E04"/>
    <w:rsid w:val="00D81B0E"/>
    <w:rsid w:val="00ED20A1"/>
    <w:rsid w:val="00EE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7B41C-8864-4AA3-9383-395A6A80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F6D"/>
    <w:pPr>
      <w:spacing w:after="100" w:afterAutospacing="1" w:line="240" w:lineRule="auto"/>
      <w:ind w:firstLine="680"/>
      <w:contextualSpacing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7EF7D-5E49-475B-B143-D046F788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DB68C448.dotm</Template>
  <TotalTime>19</TotalTime>
  <Pages>9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 Елена Григорьевна</dc:creator>
  <cp:keywords/>
  <dc:description/>
  <cp:lastModifiedBy>Лыкова Елена Григорьевна</cp:lastModifiedBy>
  <cp:revision>4</cp:revision>
  <dcterms:created xsi:type="dcterms:W3CDTF">2021-04-21T07:10:00Z</dcterms:created>
  <dcterms:modified xsi:type="dcterms:W3CDTF">2021-04-26T08:53:00Z</dcterms:modified>
</cp:coreProperties>
</file>